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Theme="minorAscii" w:hAnsiTheme="minorAscii"/>
          <w:sz w:val="24"/>
          <w:szCs w:val="24"/>
        </w:rPr>
      </w:pPr>
      <w:r>
        <w:rPr>
          <w:rFonts w:hint="default" w:asciiTheme="minorAscii" w:hAnsiTheme="minorAscii"/>
          <w:sz w:val="24"/>
          <w:szCs w:val="24"/>
        </w:rPr>
        <w:pict>
          <v:shape id="_x0000_s1030" o:spid="_x0000_s1030" o:spt="202" type="#_x0000_t202" style="position:absolute;left:0pt;margin-left:-11.75pt;margin-top:603.35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01.02.2024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01.02.2024</w:t>
                      </w:r>
                    </w:p>
                  </w:txbxContent>
                </v:textbox>
              </v:rect>
            </w:pict>
          </mc:Fallback>
        </mc:AlternateContent>
      </w:r>
      <w:r>
        <w:rPr>
          <w:rFonts w:hint="default" w:asciiTheme="minorAscii" w:hAnsiTheme="minorAscii"/>
          <w:sz w:val="24"/>
          <w:szCs w:val="24"/>
        </w:rPr>
        <w:pict>
          <v:rect id="_x0000_s1031" o:spid="_x0000_s1031" o:spt="1" style="position:absolute;left:0pt;margin-left:-13.35pt;margin-top:448.95pt;height:136.1pt;width:448.65pt;z-index:251660288;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56"/>
                      <w:szCs w:val="56"/>
                      <w:lang w:val="en-US"/>
                    </w:rPr>
                  </w:pPr>
                  <w:r>
                    <w:rPr>
                      <w:rFonts w:hint="default" w:ascii="Calibri" w:hAnsi="Calibri" w:cs="Calibri"/>
                      <w:color w:val="5590CC"/>
                      <w:sz w:val="56"/>
                      <w:szCs w:val="56"/>
                      <w:lang w:val="en-US"/>
                    </w:rPr>
                    <w:t xml:space="preserve">Customer Order Details - Unprocessed status Back-end employee name </w:t>
                  </w:r>
                </w:p>
              </w:txbxContent>
            </v:textbox>
          </v:rect>
        </w:pict>
      </w:r>
      <w:r>
        <w:rPr>
          <w:rFonts w:hint="default" w:asciiTheme="minorAscii" w:hAnsiTheme="minorAscii"/>
          <w:sz w:val="24"/>
          <w:szCs w:val="24"/>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27" w:name="_Company#582980264"/>
                  <w:r>
                    <w:rPr>
                      <w:rFonts w:hint="default" w:ascii="Calibri" w:hAnsi="Calibri" w:eastAsia="SimSun" w:cs="Calibri"/>
                      <w:b/>
                      <w:bCs/>
                      <w:color w:val="FFFFFF"/>
                      <w:kern w:val="2"/>
                      <w:sz w:val="54"/>
                      <w:szCs w:val="54"/>
                      <w:lang w:val="en-US" w:eastAsia="zh-CN"/>
                    </w:rPr>
                    <w:t>Functional Requirement Document</w:t>
                  </w:r>
                </w:p>
                <w:bookmarkEnd w:id="27"/>
                <w:p>
                  <w:pPr>
                    <w:pStyle w:val="14"/>
                    <w:rPr>
                      <w:rFonts w:hint="eastAsia" w:eastAsia="SimSun"/>
                      <w:lang w:val="en-US" w:eastAsia="zh-CN"/>
                    </w:rPr>
                  </w:pPr>
                </w:p>
              </w:txbxContent>
            </v:textbox>
          </v:rect>
        </w:pict>
      </w:r>
    </w:p>
    <w:p>
      <w:pPr>
        <w:jc w:val="left"/>
        <w:rPr>
          <w:rFonts w:hint="default" w:asciiTheme="minorAscii" w:hAnsiTheme="minorAsci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hint="default" w:eastAsia="SimSun" w:asciiTheme="minorAscii" w:hAnsiTheme="minorAscii" w:cstheme="minorBidi"/>
          <w:sz w:val="24"/>
          <w:szCs w:val="24"/>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Theme="minorAscii" w:hAnsiTheme="minorAscii"/>
              <w:color w:val="auto"/>
              <w:sz w:val="24"/>
              <w:szCs w:val="24"/>
            </w:rPr>
          </w:pPr>
        </w:p>
        <w:p>
          <w:pPr>
            <w:pStyle w:val="11"/>
            <w:tabs>
              <w:tab w:val="right" w:leader="dot" w:pos="8306"/>
            </w:tabs>
            <w:rPr>
              <w:rFonts w:hint="default" w:asciiTheme="minorAscii" w:hAnsiTheme="minorAscii"/>
              <w:color w:val="auto"/>
              <w:sz w:val="24"/>
              <w:szCs w:val="24"/>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_Toc21292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 TICKET DETAILS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_Toc21292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_Toc29477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2. VERSION CONTROL</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_Toc29477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_Toc8001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3. APPROVALS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_Toc8001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_Toc25224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4. ESTIMATION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_Toc25224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_Toc16083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5. INTRODUCTION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_Toc16083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_Toc192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6. BUSINESS REQUIREMENT</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_Toc192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_Toc6911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7. SCOPE</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_Toc6911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_Toc16098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8. BUSINESS &amp; SYSTEM RULES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_Toc16098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_Toc837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9. ABBREVIATIONS &amp; TERMS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_Toc837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_Toc20007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10. EXISTING SYSTEM</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_Toc20007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_Toc27855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11. GRAPHICAL REPRESENTATION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_Toc27855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_Toc31900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12. PROPOSED SYSTEM</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_Toc31900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6</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_Toc3290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13. TEST DATA</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_Toc3290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19</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lang w:val="en-US"/>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_Toc21603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val="0"/>
              <w:i w:val="0"/>
              <w:iCs w:val="0"/>
              <w:color w:val="auto"/>
              <w:sz w:val="24"/>
              <w:szCs w:val="24"/>
              <w:lang w:val="en-US"/>
            </w:rPr>
            <w:t xml:space="preserve">14. ODUS </w:t>
          </w:r>
          <w:r>
            <w:rPr>
              <w:rFonts w:hint="default" w:asciiTheme="minorAscii" w:hAnsiTheme="minorAscii"/>
              <w:color w:val="auto"/>
              <w:sz w:val="24"/>
              <w:szCs w:val="24"/>
            </w:rPr>
            <w:tab/>
          </w:r>
          <w:r>
            <w:rPr>
              <w:rFonts w:hint="default" w:asciiTheme="minorAscii" w:hAnsiTheme="minorAscii"/>
              <w:color w:val="auto"/>
              <w:sz w:val="24"/>
              <w:szCs w:val="24"/>
              <w:lang w:val="en-US"/>
            </w:rPr>
            <w:t>2</w:t>
          </w:r>
          <w:r>
            <w:rPr>
              <w:rFonts w:hint="default" w:asciiTheme="minorAscii" w:hAnsiTheme="minorAscii"/>
              <w:bCs/>
              <w:i w:val="0"/>
              <w:iCs w:val="0"/>
              <w:color w:val="auto"/>
              <w:sz w:val="24"/>
              <w:szCs w:val="24"/>
              <w:lang w:val="en-US"/>
            </w:rPr>
            <w:fldChar w:fldCharType="end"/>
          </w:r>
          <w:r>
            <w:rPr>
              <w:rFonts w:hint="default" w:asciiTheme="minorAscii" w:hAnsiTheme="minorAscii"/>
              <w:bCs/>
              <w:i w:val="0"/>
              <w:iCs w:val="0"/>
              <w:color w:val="auto"/>
              <w:sz w:val="24"/>
              <w:szCs w:val="24"/>
              <w:lang w:val="en-US"/>
            </w:rPr>
            <w:t>0</w:t>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_Toc12139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15. REFERENCES OF THE USERS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_Toc12139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20</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 w:val="24"/>
              <w:szCs w:val="24"/>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lang w:val="en-US"/>
        </w:rPr>
      </w:pPr>
      <w:bookmarkStart w:id="0" w:name="_Toc23353"/>
      <w:bookmarkStart w:id="1" w:name="_Toc21292"/>
      <w:r>
        <w:rPr>
          <w:rFonts w:hint="default" w:asciiTheme="minorAscii" w:hAnsiTheme="minorAscii"/>
          <w:b/>
          <w:bCs/>
          <w:i w:val="0"/>
          <w:iCs w:val="0"/>
          <w:color w:val="2E75B6" w:themeColor="accent1" w:themeShade="BF"/>
          <w:sz w:val="24"/>
          <w:szCs w:val="24"/>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7"/>
        <w:gridCol w:w="5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TT19290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description</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connect us madhye Customer Order La Status Filter&gt;Unprocessed employee master add karun dene max-10 user (as per Call Discuss)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by</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Jotiram Pawar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on</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26/01/2024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Priority </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Very high</w:t>
            </w:r>
          </w:p>
        </w:tc>
      </w:tr>
    </w:tbl>
    <w:p>
      <w:pPr>
        <w:numPr>
          <w:ilvl w:val="0"/>
          <w:numId w:val="0"/>
        </w:numPr>
        <w:jc w:val="left"/>
        <w:outlineLvl w:val="9"/>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2" w:name="_Toc27028"/>
      <w:bookmarkStart w:id="3" w:name="_Toc29477"/>
      <w:r>
        <w:rPr>
          <w:rFonts w:hint="default" w:asciiTheme="minorAscii" w:hAnsiTheme="minorAscii"/>
          <w:b/>
          <w:bCs/>
          <w:i w:val="0"/>
          <w:iCs w:val="0"/>
          <w:color w:val="2E75B6" w:themeColor="accent1" w:themeShade="BF"/>
          <w:sz w:val="24"/>
          <w:szCs w:val="24"/>
          <w:lang w:val="en-US"/>
        </w:rPr>
        <w:t>VERSION CONTROL</w:t>
      </w:r>
      <w:bookmarkEnd w:id="2"/>
      <w:bookmarkEnd w:id="3"/>
    </w:p>
    <w:tbl>
      <w:tblPr>
        <w:tblStyle w:val="8"/>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Sr. No</w:t>
            </w:r>
          </w:p>
        </w:tc>
        <w:tc>
          <w:tcPr>
            <w:tcW w:w="1420"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76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605"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2199"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42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76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01/02/2024</w:t>
            </w:r>
          </w:p>
        </w:tc>
        <w:tc>
          <w:tcPr>
            <w:tcW w:w="1605"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Jotiram Pawar</w:t>
            </w:r>
          </w:p>
        </w:tc>
        <w:tc>
          <w:tcPr>
            <w:tcW w:w="2199" w:type="dxa"/>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Stock Audit Team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2</w:t>
            </w:r>
          </w:p>
        </w:tc>
        <w:tc>
          <w:tcPr>
            <w:tcW w:w="142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1.1</w:t>
            </w:r>
          </w:p>
        </w:tc>
        <w:tc>
          <w:tcPr>
            <w:tcW w:w="176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17/02/2024</w:t>
            </w:r>
          </w:p>
        </w:tc>
        <w:tc>
          <w:tcPr>
            <w:tcW w:w="1605"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Jotiram Pawar</w:t>
            </w:r>
          </w:p>
        </w:tc>
        <w:tc>
          <w:tcPr>
            <w:tcW w:w="219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rPr>
              <w:t>Stock Audit Team</w:t>
            </w: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4" w:name="_Toc8001"/>
      <w:bookmarkStart w:id="5" w:name="_Toc21327"/>
      <w:r>
        <w:rPr>
          <w:rFonts w:hint="default" w:asciiTheme="minorAscii" w:hAnsiTheme="minorAscii"/>
          <w:b/>
          <w:bCs/>
          <w:i w:val="0"/>
          <w:iCs w:val="0"/>
          <w:color w:val="2E75B6" w:themeColor="accent1" w:themeShade="BF"/>
          <w:sz w:val="24"/>
          <w:szCs w:val="24"/>
          <w:lang w:val="en-US"/>
        </w:rPr>
        <w:t>APPROVALS</w:t>
      </w:r>
      <w:bookmarkEnd w:id="4"/>
      <w:bookmarkEnd w:id="5"/>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bCs/>
                <w:i w:val="0"/>
                <w:iCs w:val="0"/>
                <w:sz w:val="24"/>
                <w:szCs w:val="24"/>
                <w:vertAlign w:val="baseline"/>
                <w:lang w:val="en-US"/>
              </w:rPr>
              <w:t>Field</w:t>
            </w:r>
          </w:p>
        </w:tc>
        <w:tc>
          <w:tcPr>
            <w:tcW w:w="28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Name of the User</w:t>
            </w:r>
          </w:p>
        </w:tc>
        <w:tc>
          <w:tcPr>
            <w:tcW w:w="271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 Name</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Actual User Department</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Organization Name</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Jotiram Pawar</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Stock Audit Team</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CSJ</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BA</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Punam Shinde</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Tester</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Vaishnavi Khandwe</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6" w:name="_Toc25224"/>
      <w:bookmarkStart w:id="7" w:name="_Toc14054"/>
      <w:r>
        <w:rPr>
          <w:rFonts w:hint="default" w:asciiTheme="minorAscii" w:hAnsiTheme="minorAscii"/>
          <w:b/>
          <w:bCs/>
          <w:i w:val="0"/>
          <w:iCs w:val="0"/>
          <w:color w:val="2E75B6" w:themeColor="accent1" w:themeShade="BF"/>
          <w:sz w:val="24"/>
          <w:szCs w:val="24"/>
          <w:lang w:val="en-US"/>
        </w:rPr>
        <w:t>ESTIMATION</w:t>
      </w:r>
      <w:bookmarkEnd w:id="6"/>
      <w:bookmarkEnd w:id="7"/>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606"/>
        <w:gridCol w:w="1972"/>
        <w:gridCol w:w="1363"/>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rPr>
              <w:t>Department name</w:t>
            </w:r>
          </w:p>
        </w:tc>
        <w:tc>
          <w:tcPr>
            <w:tcW w:w="1606"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Time  (In hr)</w:t>
            </w:r>
          </w:p>
        </w:tc>
        <w:tc>
          <w:tcPr>
            <w:tcW w:w="1972"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Scheduled Date (Starting date)</w:t>
            </w:r>
          </w:p>
        </w:tc>
        <w:tc>
          <w:tcPr>
            <w:tcW w:w="1363"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date</w:t>
            </w:r>
          </w:p>
        </w:tc>
        <w:tc>
          <w:tcPr>
            <w:tcW w:w="1733"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BA</w:t>
            </w:r>
          </w:p>
        </w:tc>
        <w:tc>
          <w:tcPr>
            <w:tcW w:w="1606" w:type="dxa"/>
          </w:tcPr>
          <w:p>
            <w:pPr>
              <w:widowControl w:val="0"/>
              <w:jc w:val="left"/>
              <w:rPr>
                <w:rFonts w:hint="default" w:asciiTheme="minorAscii" w:hAnsiTheme="minorAscii"/>
                <w:b w:val="0"/>
                <w:bCs w:val="0"/>
                <w:i w:val="0"/>
                <w:iCs w:val="0"/>
                <w:sz w:val="24"/>
                <w:szCs w:val="24"/>
                <w:vertAlign w:val="baseline"/>
              </w:rPr>
            </w:pPr>
          </w:p>
        </w:tc>
        <w:tc>
          <w:tcPr>
            <w:tcW w:w="1972" w:type="dxa"/>
          </w:tcPr>
          <w:p>
            <w:pPr>
              <w:widowControl w:val="0"/>
              <w:jc w:val="left"/>
              <w:rPr>
                <w:rFonts w:hint="default" w:asciiTheme="minorAscii" w:hAnsiTheme="minorAscii"/>
                <w:b w:val="0"/>
                <w:bCs w:val="0"/>
                <w:i w:val="0"/>
                <w:iCs w:val="0"/>
                <w:sz w:val="24"/>
                <w:szCs w:val="24"/>
                <w:vertAlign w:val="baseline"/>
              </w:rPr>
            </w:pPr>
          </w:p>
        </w:tc>
        <w:tc>
          <w:tcPr>
            <w:tcW w:w="1363"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Development</w:t>
            </w:r>
          </w:p>
        </w:tc>
        <w:tc>
          <w:tcPr>
            <w:tcW w:w="1606" w:type="dxa"/>
          </w:tcPr>
          <w:p>
            <w:pPr>
              <w:widowControl w:val="0"/>
              <w:jc w:val="left"/>
              <w:rPr>
                <w:rFonts w:hint="default" w:asciiTheme="minorAscii" w:hAnsiTheme="minorAscii"/>
                <w:b w:val="0"/>
                <w:bCs w:val="0"/>
                <w:i w:val="0"/>
                <w:iCs w:val="0"/>
                <w:sz w:val="24"/>
                <w:szCs w:val="24"/>
                <w:vertAlign w:val="baseline"/>
              </w:rPr>
            </w:pPr>
          </w:p>
        </w:tc>
        <w:tc>
          <w:tcPr>
            <w:tcW w:w="1972" w:type="dxa"/>
          </w:tcPr>
          <w:p>
            <w:pPr>
              <w:widowControl w:val="0"/>
              <w:jc w:val="left"/>
              <w:rPr>
                <w:rFonts w:hint="default" w:asciiTheme="minorAscii" w:hAnsiTheme="minorAscii"/>
                <w:b w:val="0"/>
                <w:bCs w:val="0"/>
                <w:i w:val="0"/>
                <w:iCs w:val="0"/>
                <w:sz w:val="24"/>
                <w:szCs w:val="24"/>
                <w:vertAlign w:val="baseline"/>
              </w:rPr>
            </w:pPr>
          </w:p>
        </w:tc>
        <w:tc>
          <w:tcPr>
            <w:tcW w:w="1363"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Testing</w:t>
            </w:r>
          </w:p>
        </w:tc>
        <w:tc>
          <w:tcPr>
            <w:tcW w:w="1606" w:type="dxa"/>
          </w:tcPr>
          <w:p>
            <w:pPr>
              <w:widowControl w:val="0"/>
              <w:jc w:val="left"/>
              <w:rPr>
                <w:rFonts w:hint="default" w:asciiTheme="minorAscii" w:hAnsiTheme="minorAscii"/>
                <w:b w:val="0"/>
                <w:bCs w:val="0"/>
                <w:i w:val="0"/>
                <w:iCs w:val="0"/>
                <w:sz w:val="24"/>
                <w:szCs w:val="24"/>
                <w:vertAlign w:val="baseline"/>
              </w:rPr>
            </w:pPr>
          </w:p>
        </w:tc>
        <w:tc>
          <w:tcPr>
            <w:tcW w:w="1972" w:type="dxa"/>
          </w:tcPr>
          <w:p>
            <w:pPr>
              <w:widowControl w:val="0"/>
              <w:jc w:val="left"/>
              <w:rPr>
                <w:rFonts w:hint="default" w:asciiTheme="minorAscii" w:hAnsiTheme="minorAscii"/>
                <w:b w:val="0"/>
                <w:bCs w:val="0"/>
                <w:i w:val="0"/>
                <w:iCs w:val="0"/>
                <w:sz w:val="24"/>
                <w:szCs w:val="24"/>
                <w:vertAlign w:val="baseline"/>
              </w:rPr>
            </w:pPr>
          </w:p>
        </w:tc>
        <w:tc>
          <w:tcPr>
            <w:tcW w:w="1363"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8" w:name="_Toc16083"/>
      <w:bookmarkStart w:id="9" w:name="_Toc19520"/>
      <w:r>
        <w:rPr>
          <w:rFonts w:hint="default" w:asciiTheme="minorAscii" w:hAnsiTheme="minorAscii"/>
          <w:b/>
          <w:bCs/>
          <w:i w:val="0"/>
          <w:iCs w:val="0"/>
          <w:color w:val="2E75B6" w:themeColor="accent1" w:themeShade="BF"/>
          <w:sz w:val="24"/>
          <w:szCs w:val="24"/>
          <w:lang w:val="en-US"/>
        </w:rPr>
        <w:t>INTRODUCTION</w:t>
      </w:r>
      <w:bookmarkEnd w:id="8"/>
      <w:bookmarkEnd w:id="9"/>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 the Padm system, order numbers are generated for customer orders, GTS scheme orders, and Kalptaru scheme orders. These orders are then imported to the "Customer Order -&gt; Order Detail" menu in Connect Us by branch officials. Subsequently, the Head Office (HO) assigns these orders to Karagirs / Sub-Karagirs. Once the order is ready, HO changes the status so that order could be dispatched to branch. When the orders are ready for pickup, branches update their status from "CU Customer Order -&gt; Order Detail" to indicate readiness.</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Once customers arrive at the branch to collect their orders, a sales bill is generated in Padm using the already assigned order number. Generating the sales bill marks the order as completed within the Padm system. Simultaneously, branches are expected to update the order's status to "complete" in the "CU Customer Order -&gt; Order Detail" section.</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0" w:name="_Toc192"/>
      <w:bookmarkStart w:id="11" w:name="_Toc9350"/>
      <w:r>
        <w:rPr>
          <w:rFonts w:hint="default" w:asciiTheme="minorAscii" w:hAnsiTheme="minorAscii"/>
          <w:b/>
          <w:bCs/>
          <w:i w:val="0"/>
          <w:iCs w:val="0"/>
          <w:color w:val="2E75B6" w:themeColor="accent1" w:themeShade="BF"/>
          <w:sz w:val="24"/>
          <w:szCs w:val="24"/>
          <w:lang w:val="en-US"/>
        </w:rPr>
        <w:t>BUSINESS REQUIREMENT</w:t>
      </w:r>
      <w:bookmarkEnd w:id="10"/>
      <w:bookmarkEnd w:id="11"/>
    </w:p>
    <w:p>
      <w:pPr>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Once order is imported in the order details menu, its status gets displayed as unprocessed. However, Back-end employee name should be added in edit action against edit action initially and it should be read only further.</w:t>
      </w:r>
    </w:p>
    <w:p>
      <w:pPr>
        <w:jc w:val="left"/>
        <w:rPr>
          <w:rFonts w:hint="default" w:asciiTheme="minorAscii" w:hAnsiTheme="minorAscii"/>
          <w:b w:val="0"/>
          <w:bCs w:val="0"/>
          <w:i w:val="0"/>
          <w:iCs w:val="0"/>
          <w:sz w:val="24"/>
          <w:szCs w:val="24"/>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BR001</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Order detail -&gt; edit</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Initially, when order status is unprocessed, we have to add  Back-end employee name as mandatory field where user will select the Back-end employee name who worked on it.</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BR002</w:t>
            </w:r>
          </w:p>
        </w:tc>
        <w:tc>
          <w:tcPr>
            <w:tcW w:w="156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Order detail -&gt; edit</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 Back-end employee name field will be read only once Back-end employee name is selected for the first time. </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BR003</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Special authority </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We have to create special authority to edit  Back-end employee name field further on once </w:t>
            </w:r>
            <w:bookmarkStart w:id="28" w:name="_GoBack"/>
            <w:bookmarkEnd w:id="28"/>
            <w:r>
              <w:rPr>
                <w:rFonts w:hint="default" w:asciiTheme="minorAscii" w:hAnsiTheme="minorAscii"/>
                <w:b w:val="0"/>
                <w:bCs w:val="0"/>
                <w:i w:val="0"/>
                <w:iCs w:val="0"/>
                <w:sz w:val="24"/>
                <w:szCs w:val="24"/>
                <w:highlight w:val="yellow"/>
                <w:vertAlign w:val="baseline"/>
                <w:lang w:val="en-US"/>
              </w:rPr>
              <w:t>Back-end employee name is submitted.</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BR004</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Login special authority</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Application support team only should have authority to edit Back-end employee name field once it is submitted. Others will be able to only view Back-end employee name .</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BR005</w:t>
            </w:r>
          </w:p>
        </w:tc>
        <w:tc>
          <w:tcPr>
            <w:tcW w:w="156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Order detail -&gt; view</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Add  Back-end employee name field in view action near status field. It will be blank until Back-end employee name is selected and submitted.</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BR006</w:t>
            </w:r>
          </w:p>
        </w:tc>
        <w:tc>
          <w:tcPr>
            <w:tcW w:w="156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Order detail -&gt; grid</w:t>
            </w:r>
          </w:p>
        </w:tc>
        <w:tc>
          <w:tcPr>
            <w:tcW w:w="4045"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Add  Back-end employee name column in grid action near status field. It will be blank until Back-end employee name is selected and submitted.</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BR007</w:t>
            </w:r>
          </w:p>
        </w:tc>
        <w:tc>
          <w:tcPr>
            <w:tcW w:w="1561"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Order detail -&gt; export data &amp; custom export</w:t>
            </w:r>
          </w:p>
        </w:tc>
        <w:tc>
          <w:tcPr>
            <w:tcW w:w="4045"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 Back-end employee name column will be displayed in downloaded file. It will display blank value until Back-end employee name is selected against that order number.</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BR008</w:t>
            </w:r>
          </w:p>
        </w:tc>
        <w:tc>
          <w:tcPr>
            <w:tcW w:w="1561"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Order detail -&gt; history</w:t>
            </w:r>
          </w:p>
        </w:tc>
        <w:tc>
          <w:tcPr>
            <w:tcW w:w="4045"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 Back-end employee name column should be added in history action. Once Back-end employee name is submitted, it should e displayed. Once  Back-end employee name is edited, its history should be displayed and highlighted.</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2" w:name="_Toc6911"/>
      <w:bookmarkStart w:id="13" w:name="_Toc2213"/>
      <w:r>
        <w:rPr>
          <w:rFonts w:hint="default" w:asciiTheme="minorAscii" w:hAnsiTheme="minorAscii"/>
          <w:b/>
          <w:bCs/>
          <w:i w:val="0"/>
          <w:iCs w:val="0"/>
          <w:color w:val="2E75B6" w:themeColor="accent1" w:themeShade="BF"/>
          <w:sz w:val="24"/>
          <w:szCs w:val="24"/>
          <w:lang w:val="en-US"/>
        </w:rPr>
        <w:t>SCOPE</w:t>
      </w:r>
      <w:bookmarkEnd w:id="12"/>
      <w:bookmarkEnd w:id="13"/>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Once order note is created in Padm, it should be displayed in order status menu as well. User should be able to import order number in connect us -&gt; customer order - order detail. Once order is imported, it should be displayed in the grid with default initial status as ‘Unprocessed’. For the first time, when user edits the order, Back-end employee name drop down should be displayed which will be mandatory. User will select the Back-end employee name from the drop down who worked on it. Once submitted, Back-end employee name should be displayed in edit, view, export and grid. Back-end employee name field should be editable based on authority whereas it should be read only to others displaying the name of the employee which was selected and submitted initially.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4" w:name="_Toc13218"/>
      <w:bookmarkStart w:id="15" w:name="_Toc16098"/>
      <w:r>
        <w:rPr>
          <w:rFonts w:hint="default" w:asciiTheme="minorAscii" w:hAnsiTheme="minorAscii"/>
          <w:b/>
          <w:bCs/>
          <w:i w:val="0"/>
          <w:iCs w:val="0"/>
          <w:color w:val="2E75B6" w:themeColor="accent1" w:themeShade="BF"/>
          <w:sz w:val="24"/>
          <w:szCs w:val="24"/>
          <w:lang w:val="en-US"/>
        </w:rPr>
        <w:t>BUSINESS &amp; SYSTEM RULES</w:t>
      </w:r>
      <w:bookmarkEnd w:id="14"/>
      <w:bookmarkEnd w:id="15"/>
      <w:r>
        <w:rPr>
          <w:rFonts w:hint="default" w:asciiTheme="minorAscii" w:hAnsiTheme="minorAscii"/>
          <w:b/>
          <w:bCs/>
          <w:i w:val="0"/>
          <w:iCs w:val="0"/>
          <w:sz w:val="24"/>
          <w:szCs w:val="24"/>
          <w:lang w:val="en-US"/>
        </w:rPr>
        <w:t xml:space="preserve"> </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User should be registered in the system.</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logged in. </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System should display error message for incorrect details if entered.</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Back-end Back-end  Back-end employee name field should be editable only once whereas it should be read only once submitted. However, it should be editable based on authority and that too only to application support team currently.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6" w:name="_Toc837"/>
      <w:bookmarkStart w:id="17" w:name="_Toc4621"/>
      <w:r>
        <w:rPr>
          <w:rFonts w:hint="default" w:asciiTheme="minorAscii" w:hAnsiTheme="minorAscii"/>
          <w:b/>
          <w:bCs/>
          <w:i w:val="0"/>
          <w:iCs w:val="0"/>
          <w:color w:val="2E75B6" w:themeColor="accent1" w:themeShade="BF"/>
          <w:sz w:val="24"/>
          <w:szCs w:val="24"/>
          <w:lang w:val="en-US"/>
        </w:rPr>
        <w:t>ABBREVIATIONS &amp; TERMS</w:t>
      </w:r>
      <w:bookmarkEnd w:id="16"/>
      <w:bookmarkEnd w:id="17"/>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NA</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8" w:name="_Toc26713"/>
      <w:bookmarkStart w:id="19" w:name="_Toc20007"/>
      <w:r>
        <w:rPr>
          <w:rFonts w:hint="default" w:asciiTheme="minorAscii" w:hAnsiTheme="minorAscii"/>
          <w:b/>
          <w:bCs/>
          <w:i w:val="0"/>
          <w:iCs w:val="0"/>
          <w:color w:val="2E75B6" w:themeColor="accent1" w:themeShade="BF"/>
          <w:sz w:val="24"/>
          <w:szCs w:val="24"/>
          <w:lang w:val="en-US"/>
        </w:rPr>
        <w:t>EXISTING SYSTEM</w:t>
      </w:r>
      <w:bookmarkEnd w:id="18"/>
      <w:bookmarkEnd w:id="19"/>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Presently, users log in using generic credentials such as Gold and Silver. Consequently, it becomes challenging to identify the specific user who processed orders, causing leaders to effectively analyze individual user performance for Key Result Area (KRA) evaluations.</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0" w:name="_Toc27855"/>
      <w:r>
        <w:rPr>
          <w:rFonts w:hint="default" w:asciiTheme="minorAscii" w:hAnsiTheme="minorAscii"/>
          <w:b/>
          <w:bCs/>
          <w:i w:val="0"/>
          <w:iCs w:val="0"/>
          <w:color w:val="2E75B6" w:themeColor="accent1" w:themeShade="BF"/>
          <w:sz w:val="24"/>
          <w:szCs w:val="24"/>
          <w:lang w:val="en-US"/>
        </w:rPr>
        <w:t>GRAPHICAL REPRESENTATION</w:t>
      </w:r>
      <w:bookmarkEnd w:id="20"/>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cente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3178175" cy="8554720"/>
            <wp:effectExtent l="0" t="0" r="9525" b="5080"/>
            <wp:docPr id="14" name="Picture 14" descr="cx order unprocessed employe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x order unprocessed employee name"/>
                    <pic:cNvPicPr>
                      <a:picLocks noChangeAspect="1"/>
                    </pic:cNvPicPr>
                  </pic:nvPicPr>
                  <pic:blipFill>
                    <a:blip r:embed="rId6"/>
                    <a:stretch>
                      <a:fillRect/>
                    </a:stretch>
                  </pic:blipFill>
                  <pic:spPr>
                    <a:xfrm>
                      <a:off x="0" y="0"/>
                      <a:ext cx="3178175" cy="8554720"/>
                    </a:xfrm>
                    <a:prstGeom prst="rect">
                      <a:avLst/>
                    </a:prstGeom>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Process flow diagram</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1" w:name="_Toc31900"/>
      <w:bookmarkStart w:id="22" w:name="_Toc8631"/>
      <w:r>
        <w:rPr>
          <w:rFonts w:hint="default" w:asciiTheme="minorAscii" w:hAnsiTheme="minorAscii"/>
          <w:b/>
          <w:bCs/>
          <w:i w:val="0"/>
          <w:iCs w:val="0"/>
          <w:color w:val="2E75B6" w:themeColor="accent1" w:themeShade="BF"/>
          <w:sz w:val="24"/>
          <w:szCs w:val="24"/>
          <w:lang w:val="en-US"/>
        </w:rPr>
        <w:t>PROPOSED SYSTEM</w:t>
      </w:r>
      <w:bookmarkEnd w:id="21"/>
      <w:bookmarkEnd w:id="22"/>
      <w:r>
        <w:rPr>
          <w:rFonts w:hint="default" w:asciiTheme="minorAscii" w:hAnsiTheme="minorAscii"/>
          <w:b/>
          <w:bCs/>
          <w:i w:val="0"/>
          <w:iCs w:val="0"/>
          <w:sz w:val="24"/>
          <w:szCs w:val="24"/>
          <w:lang w:val="en-US"/>
        </w:rPr>
        <w:t xml:space="preserve"> </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Initially, order note is generated for any order at the branches through Padm -&gt; customer order and order number gets displayed for it. Further, these orders are also imported in connect us -&gt; customer order -&gt; order detail.</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Once user clicks on import data button, it will display following fields: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Filter</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Date</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Order number</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Submit button</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sz w:val="24"/>
          <w:szCs w:val="24"/>
          <w:lang w:val="en-US"/>
        </w:rPr>
      </w:pPr>
      <w:r>
        <w:rPr>
          <w:rFonts w:hint="default" w:asciiTheme="minorAscii" w:hAnsiTheme="minorAscii"/>
          <w:sz w:val="24"/>
          <w:szCs w:val="24"/>
          <w:lang w:val="en-US"/>
        </w:rPr>
        <w:t>Fig: Import order no.</w:t>
      </w:r>
    </w:p>
    <w:p>
      <w:pPr>
        <w:jc w:val="left"/>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30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30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Order no.</w:t>
            </w:r>
          </w:p>
        </w:tc>
        <w:tc>
          <w:tcPr>
            <w:tcW w:w="13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enter the order number from Padm -&gt; documents -&gt; customer order which is to be entered here. Further once order is added, then it will be forwarded further and its status will be changed accordingly.</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accept alphanumeric value. It will accept hyphen only as special character.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Min length = 4</w:t>
            </w:r>
            <w:r>
              <w:rPr>
                <w:rFonts w:hint="default" w:asciiTheme="minorAscii" w:hAnsiTheme="minorAscii"/>
                <w:b w:val="0"/>
                <w:bCs w:val="0"/>
                <w:i w:val="0"/>
                <w:iCs w:val="0"/>
                <w:sz w:val="24"/>
                <w:szCs w:val="24"/>
                <w:vertAlign w:val="baseline"/>
                <w:lang w:val="en-US"/>
              </w:rPr>
              <w:br w:type="textWrapping"/>
            </w:r>
            <w:r>
              <w:rPr>
                <w:rFonts w:hint="default" w:asciiTheme="minorAscii" w:hAnsiTheme="minorAscii"/>
                <w:b w:val="0"/>
                <w:bCs w:val="0"/>
                <w:i w:val="0"/>
                <w:iCs w:val="0"/>
                <w:sz w:val="24"/>
                <w:szCs w:val="24"/>
                <w:vertAlign w:val="baseline"/>
                <w:lang w:val="en-US"/>
              </w:rPr>
              <w:t>Max length =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Submit button</w:t>
            </w:r>
          </w:p>
        </w:tc>
        <w:tc>
          <w:tcPr>
            <w:tcW w:w="13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enters valid order no. and clicks on submit button, successful message gets displayed and order gets added in order details menu. The recently added order gets displayed on top of the grid with its initial status as ‘unprocessed’. </w:t>
            </w:r>
          </w:p>
        </w:tc>
      </w:tr>
    </w:tbl>
    <w:p>
      <w:pPr>
        <w:jc w:val="left"/>
        <w:rPr>
          <w:rFonts w:hint="default" w:asciiTheme="minorAscii" w:hAnsiTheme="minorAscii"/>
          <w:b/>
          <w:bCs/>
          <w:i w:val="0"/>
          <w:iCs w:val="0"/>
          <w:sz w:val="24"/>
          <w:szCs w:val="24"/>
          <w:lang w:val="en-US"/>
        </w:rPr>
      </w:pPr>
    </w:p>
    <w:p>
      <w:pPr>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sz w:val="24"/>
          <w:szCs w:val="24"/>
          <w:lang w:val="en-US"/>
        </w:rPr>
      </w:pPr>
      <w:r>
        <w:rPr>
          <w:rFonts w:hint="default" w:asciiTheme="minorAscii" w:hAnsiTheme="minorAscii"/>
          <w:sz w:val="24"/>
          <w:szCs w:val="24"/>
          <w:lang w:val="en-US"/>
        </w:rPr>
        <w:t>Fig: Order detail -&gt; grid</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order no. Gets imported, it gets displayed in top row of </w:t>
      </w:r>
      <w:r>
        <w:rPr>
          <w:rFonts w:hint="default" w:asciiTheme="minorAscii" w:hAnsiTheme="minorAscii"/>
          <w:b/>
          <w:bCs/>
          <w:i w:val="0"/>
          <w:iCs w:val="0"/>
          <w:sz w:val="24"/>
          <w:szCs w:val="24"/>
          <w:lang w:val="en-US"/>
        </w:rPr>
        <w:t xml:space="preserve">grid </w:t>
      </w:r>
      <w:r>
        <w:rPr>
          <w:rFonts w:hint="default" w:asciiTheme="minorAscii" w:hAnsiTheme="minorAscii"/>
          <w:b w:val="0"/>
          <w:bCs w:val="0"/>
          <w:i w:val="0"/>
          <w:iCs w:val="0"/>
          <w:sz w:val="24"/>
          <w:szCs w:val="24"/>
          <w:lang w:val="en-US"/>
        </w:rPr>
        <w:t>along order details from Padm. It will display following columns:</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Action - view, edit, history, export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Status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no.</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Est pickup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delivery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Accept order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Product group</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Inserted at </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Back-end employee name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When user clicks on </w:t>
      </w:r>
      <w:r>
        <w:rPr>
          <w:rFonts w:hint="default" w:asciiTheme="minorAscii" w:hAnsiTheme="minorAscii"/>
          <w:b/>
          <w:bCs/>
          <w:i w:val="0"/>
          <w:iCs w:val="0"/>
          <w:sz w:val="24"/>
          <w:szCs w:val="24"/>
          <w:lang w:val="en-US"/>
        </w:rPr>
        <w:t>edit action</w:t>
      </w:r>
      <w:r>
        <w:rPr>
          <w:rFonts w:hint="default" w:asciiTheme="minorAscii" w:hAnsiTheme="minorAscii"/>
          <w:b w:val="0"/>
          <w:bCs w:val="0"/>
          <w:i w:val="0"/>
          <w:iCs w:val="0"/>
          <w:sz w:val="24"/>
          <w:szCs w:val="24"/>
          <w:lang w:val="en-US"/>
        </w:rPr>
        <w:t xml:space="preserve"> of unprocessed orders for the first time, it will display following details of the order:</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number</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Delivery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Accept order date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Estimate pick up date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pick up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mobile no.</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Category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Wastage type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Changed wastage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Purity</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Salesman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Status</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Back-end employee name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Product group</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Toll-free remark</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Purchased from</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Sales bill no.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Sales bill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Use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details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Catalog / stone / polish details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Remark / assign / receipt details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Other details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Submit button</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sz w:val="24"/>
          <w:szCs w:val="24"/>
          <w:lang w:val="en-US"/>
        </w:rPr>
      </w:pPr>
      <w:r>
        <w:rPr>
          <w:rFonts w:hint="default" w:asciiTheme="minorAscii" w:hAnsiTheme="minorAscii"/>
          <w:sz w:val="24"/>
          <w:szCs w:val="24"/>
          <w:lang w:val="en-US"/>
        </w:rPr>
        <w:drawing>
          <wp:inline distT="0" distB="0" distL="114300" distR="114300">
            <wp:extent cx="5273675" cy="2559050"/>
            <wp:effectExtent l="0" t="0" r="9525" b="6350"/>
            <wp:docPr id="10" name="Picture 10" descr="cx order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x order edit"/>
                    <pic:cNvPicPr>
                      <a:picLocks noChangeAspect="1"/>
                    </pic:cNvPicPr>
                  </pic:nvPicPr>
                  <pic:blipFill>
                    <a:blip r:embed="rId9"/>
                    <a:stretch>
                      <a:fillRect/>
                    </a:stretch>
                  </pic:blipFill>
                  <pic:spPr>
                    <a:xfrm>
                      <a:off x="0" y="0"/>
                      <a:ext cx="5273675" cy="2559050"/>
                    </a:xfrm>
                    <a:prstGeom prst="rect">
                      <a:avLst/>
                    </a:prstGeom>
                  </pic:spPr>
                </pic:pic>
              </a:graphicData>
            </a:graphic>
          </wp:inline>
        </w:drawing>
      </w:r>
    </w:p>
    <w:p>
      <w:pPr>
        <w:jc w:val="left"/>
        <w:rPr>
          <w:rFonts w:hint="default" w:asciiTheme="minorAscii" w:hAnsiTheme="minorAscii"/>
          <w:sz w:val="24"/>
          <w:szCs w:val="24"/>
          <w:lang w:val="en-US"/>
        </w:rPr>
      </w:pPr>
      <w:r>
        <w:rPr>
          <w:rFonts w:hint="default" w:asciiTheme="minorAscii" w:hAnsiTheme="minorAscii"/>
          <w:sz w:val="24"/>
          <w:szCs w:val="24"/>
          <w:lang w:val="en-US"/>
        </w:rPr>
        <w:t>Fig: Order details -&gt; Edit</w:t>
      </w:r>
    </w:p>
    <w:p>
      <w:pPr>
        <w:jc w:val="left"/>
        <w:rPr>
          <w:rFonts w:hint="default" w:asciiTheme="minorAscii" w:hAnsiTheme="minorAscii"/>
          <w:b w:val="0"/>
          <w:bCs w:val="0"/>
          <w:i w:val="0"/>
          <w:iCs w:val="0"/>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1245"/>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24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Order no.</w:t>
            </w:r>
          </w:p>
        </w:tc>
        <w:tc>
          <w:tcPr>
            <w:tcW w:w="12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order no. Which was imported from Padm.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Order date </w:t>
            </w:r>
          </w:p>
        </w:tc>
        <w:tc>
          <w:tcPr>
            <w:tcW w:w="12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Calender date picker</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date on which the order note was generated in the Padm. It will be editable.</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Order delivery date</w:t>
            </w:r>
          </w:p>
        </w:tc>
        <w:tc>
          <w:tcPr>
            <w:tcW w:w="12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Calender date picker</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delivery as per order number from Padm. It will be editable.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Accept order date</w:t>
            </w:r>
          </w:p>
        </w:tc>
        <w:tc>
          <w:tcPr>
            <w:tcW w:w="124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Calender date picker</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Optional</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Yes </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select the date on which the order was accepted at the branch.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Initially, it will be blank.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Estimate pick up date</w:t>
            </w:r>
          </w:p>
        </w:tc>
        <w:tc>
          <w:tcPr>
            <w:tcW w:w="124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Calender date picker</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Optional</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Yes </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estimated date on which customer will collect the order from branch.</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Initially, it will be blank.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Order pick up date</w:t>
            </w:r>
          </w:p>
        </w:tc>
        <w:tc>
          <w:tcPr>
            <w:tcW w:w="124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Calender date picker</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date on which the final sales bill was done and customer picked up the order.</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be displayed from Padm.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Customer mobile no. </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customer’s contact number from Padm -&gt; order number while creating the order note.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Customer name </w:t>
            </w:r>
          </w:p>
        </w:tc>
        <w:tc>
          <w:tcPr>
            <w:tcW w:w="124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It will display the customer’s name from entered Padm -&gt; order number while creating the order note.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Branch name </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branch name from entered Padm -&gt; order number at which the order note was generated. It will be editable to user so that order can be fulfilled by another branch for the customer.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Item </w:t>
            </w:r>
          </w:p>
        </w:tc>
        <w:tc>
          <w:tcPr>
            <w:tcW w:w="124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Drop down</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Yes </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item name from the entered order name of Padm. It will be editable so that item name can be changed if required.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display active items from Padm -&gt; item master.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Category</w:t>
            </w:r>
          </w:p>
        </w:tc>
        <w:tc>
          <w:tcPr>
            <w:tcW w:w="124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Drop down</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Yes </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item name from the entered order name of Padm. It will be editable so that category name can be changed if required.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It will display active categories mapped against items from order masters -&gt; category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Wastage type</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wastage type or % as per selected item &amp; mapped category. It will displayed from wastage details against item -&gt; category in Padm -&gt; item master.</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Only single wastage type will be displayed as set against item - category in Padm.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Changes wastage</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the wastage type was set another earlier and was changed later due to change in item - category or due to change in wastage type in Padm itself, then user will mention the changed wastage here for employee and customer reference.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accept alphanumeric value.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Min length = 1</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Max length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Net wt</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net wt of the order from entered order number. It will be editable as net wt can be changed if required.</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should accept only numbers. It should accept only one decimal point as special character.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Min length = 1</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Max length =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Purity %</w:t>
            </w:r>
          </w:p>
        </w:tc>
        <w:tc>
          <w:tcPr>
            <w:tcW w:w="124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Drop down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purity of the item - category from order number. It will be editable for user to changed if required.</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single select. It will display active purity from order master -&gt; purity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Salesman name</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employee ID and salesperson name from entered order number who created the order number in Padm.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Status</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working status of the order. It will display unprocessed initially when order is imported. Further, user can change the status of the order based on its working stage.</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It will display unprocessed, received to HO, forwarded to smith, forwarded to sub smith, ready at HO, order ready, ready at branch, completed, rejected, rejected to HO1, forwarded to toll-free, change and revert and other order pending in the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Back-end employee name </w:t>
            </w:r>
          </w:p>
        </w:tc>
        <w:tc>
          <w:tcPr>
            <w:tcW w:w="1245"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Drop down</w:t>
            </w:r>
          </w:p>
        </w:tc>
        <w:tc>
          <w:tcPr>
            <w:tcW w:w="1580"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Editable based on authority (support team)</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User will select the Back-end employee name who has worked on this order. It should display ID and Back-end employee name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Initially , if user submits the form without selecting the Back-end employee name when status was unprocessed, then it should display on field error message here to fill this field.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Initially, when the status is unprocessed and when user edits the form, this field should be displayed blank. User will select the Back-end employee name and submit. The submitted Back-end employee name should be displayed in edit, view, grid, history, export data and custom export. Further, once submitted, this field should be read only to others displaying the ID and the Back-end employee name which was submitted initially. It will be editable to users having special authority after Back-end employee name is submitted. (Special authority from masters -&gt; general -&gt; login special auth -&gt; edit_employeename_Customer_order_details where this authority should be give to support team only currently.)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Validation: It will be single select. It should display only three names in the list namely Akshay pawar, Mangesh bhosale, sudhir dahiwal as in employee master as informed by the user. However, we have to display the list of the employees in the list from employee IDs mentioned in the value of global settings.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2011680" cy="1131570"/>
                  <wp:effectExtent l="0" t="0" r="7620" b="1143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0"/>
                          <a:stretch>
                            <a:fillRect/>
                          </a:stretch>
                        </pic:blipFill>
                        <pic:spPr>
                          <a:xfrm>
                            <a:off x="0" y="0"/>
                            <a:ext cx="2011680" cy="1131570"/>
                          </a:xfrm>
                          <a:prstGeom prst="rect">
                            <a:avLst/>
                          </a:prstGeom>
                          <a:noFill/>
                          <a:ln>
                            <a:noFill/>
                          </a:ln>
                        </pic:spPr>
                      </pic:pic>
                    </a:graphicData>
                  </a:graphic>
                </wp:inline>
              </w:drawing>
            </w:r>
          </w:p>
          <w:p>
            <w:pPr>
              <w:widowControl w:val="0"/>
              <w:numPr>
                <w:ilvl w:val="0"/>
                <w:numId w:val="0"/>
              </w:numPr>
              <w:ind w:left="0" w:leftChars="0" w:firstLine="0" w:firstLineChars="0"/>
              <w:jc w:val="left"/>
              <w:rPr>
                <w:rFonts w:hint="default" w:asciiTheme="minorAscii" w:hAnsiTheme="minorAscii"/>
                <w:sz w:val="24"/>
                <w:szCs w:val="24"/>
                <w:lang w:val="en-US"/>
              </w:rPr>
            </w:pPr>
            <w:r>
              <w:rPr>
                <w:rFonts w:hint="default" w:asciiTheme="minorAscii" w:hAnsiTheme="minorAscii"/>
                <w:sz w:val="24"/>
                <w:szCs w:val="24"/>
                <w:lang w:val="en-US"/>
              </w:rPr>
              <w:t>Fig: global settings</w:t>
            </w:r>
          </w:p>
          <w:p>
            <w:pPr>
              <w:widowControl w:val="0"/>
              <w:numPr>
                <w:ilvl w:val="0"/>
                <w:numId w:val="0"/>
              </w:numPr>
              <w:ind w:left="0" w:leftChars="0" w:firstLine="0" w:firstLineChars="0"/>
              <w:jc w:val="left"/>
              <w:rPr>
                <w:rFonts w:hint="default" w:asciiTheme="minorAscii" w:hAnsiTheme="minorAscii"/>
                <w:sz w:val="24"/>
                <w:szCs w:val="24"/>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r>
              <w:rPr>
                <w:rFonts w:hint="default" w:eastAsia="SimSun" w:cs="SimSun" w:asciiTheme="minorAscii" w:hAnsiTheme="minorAscii"/>
                <w:sz w:val="24"/>
                <w:szCs w:val="24"/>
              </w:rPr>
              <w:fldChar w:fldCharType="begin"/>
            </w:r>
            <w:r>
              <w:rPr>
                <w:rFonts w:hint="default" w:eastAsia="SimSun" w:cs="SimSun" w:asciiTheme="minorAscii" w:hAnsiTheme="minorAscii"/>
                <w:sz w:val="24"/>
                <w:szCs w:val="24"/>
              </w:rPr>
              <w:instrText xml:space="preserve"> HYPERLINK "http://10.2.11.2/connectus-dummy/admin/global_setting" \o "http://10.2.11.2/connectus-dummy/admin/global_setting" \t "_blank" </w:instrText>
            </w:r>
            <w:r>
              <w:rPr>
                <w:rFonts w:hint="default" w:eastAsia="SimSun" w:cs="SimSun" w:asciiTheme="minorAscii" w:hAnsiTheme="minorAscii"/>
                <w:sz w:val="24"/>
                <w:szCs w:val="24"/>
              </w:rPr>
              <w:fldChar w:fldCharType="separate"/>
            </w:r>
            <w:r>
              <w:rPr>
                <w:rStyle w:val="7"/>
                <w:rFonts w:hint="default" w:eastAsia="SimSun" w:cs="SimSun" w:asciiTheme="minorAscii" w:hAnsiTheme="minorAscii"/>
                <w:sz w:val="24"/>
                <w:szCs w:val="24"/>
              </w:rPr>
              <w:t>http://10.2.11.2/connectus-dummy/admin/global_setting</w:t>
            </w:r>
            <w:r>
              <w:rPr>
                <w:rFonts w:hint="default" w:eastAsia="SimSun" w:cs="SimSun" w:asciiTheme="minorAscii" w:hAnsiTheme="minorAscii"/>
                <w:sz w:val="24"/>
                <w:szCs w:val="24"/>
              </w:rPr>
              <w:fldChar w:fldCharType="end"/>
            </w:r>
            <w:r>
              <w:rPr>
                <w:rFonts w:hint="default" w:asciiTheme="minorAscii" w:hAnsiTheme="minorAscii"/>
                <w:b w:val="0"/>
                <w:bCs w:val="0"/>
                <w:i w:val="0"/>
                <w:iCs w:val="0"/>
                <w:sz w:val="24"/>
                <w:szCs w:val="24"/>
                <w:highlight w:val="yellow"/>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Product group</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Initially, it will display the product group of the order as mentioned in the order number. It will be editable to user.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single select. It will display active product group from order master -&gt; product group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Toll free remark</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Editable only for toll free privilege </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Toll free user will mention the comment here if they have contacted customer related to order.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accept alphanumeric value.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Min length = 0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Purchased from</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mention whether the item is purchased from CSPL or from others (especially in case of repair).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us and others in the list.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Sale bill no. </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mention the sale bill number done for this order number in case partial payment is already done. And / or user will mention the sale bill no. when the order is completed and sale bill is done.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Sale bill date </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Calender date picker</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specify the date on which sale bill is generated for this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specify whether the item is of daily use or during the functions.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as daily and functional in the list.</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Submit</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user enters valid details in mandatory and/or optional fields and clicks on submit button, all the updated details of that order number will be displayed in edit, view, history, grid and export.</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user clicks on submit button without entering details in mandatory fields, then it will display on field validation error message.</w:t>
            </w:r>
          </w:p>
        </w:tc>
      </w:tr>
    </w:tbl>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266690" cy="2962910"/>
            <wp:effectExtent l="0" t="0" r="381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Special authority master -&gt; edit_employeename_Customer_order_details</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clicks on </w:t>
      </w:r>
      <w:r>
        <w:rPr>
          <w:rFonts w:hint="default" w:asciiTheme="minorAscii" w:hAnsiTheme="minorAscii"/>
          <w:b/>
          <w:bCs/>
          <w:i w:val="0"/>
          <w:iCs w:val="0"/>
          <w:sz w:val="24"/>
          <w:szCs w:val="24"/>
          <w:lang w:val="en-US"/>
        </w:rPr>
        <w:t xml:space="preserve">view </w:t>
      </w:r>
      <w:r>
        <w:rPr>
          <w:rFonts w:hint="default" w:asciiTheme="minorAscii" w:hAnsiTheme="minorAscii"/>
          <w:b w:val="0"/>
          <w:bCs w:val="0"/>
          <w:i w:val="0"/>
          <w:iCs w:val="0"/>
          <w:sz w:val="24"/>
          <w:szCs w:val="24"/>
          <w:lang w:val="en-US"/>
        </w:rPr>
        <w:t xml:space="preserve">action of any particular order, it will display following fields: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number</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Delivery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Accept order date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Estimate pick up date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pick up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mobile no.</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Category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Wastage type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Changed wastage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Purity</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Salesman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Status</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Back-end employee name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Product group</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Toll-free remark</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Purchased from</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Sales bill no.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Sales bill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Use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details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Catalog / stone / polish details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Remark / assign / receipt details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Other details</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5273675" cy="2559050"/>
            <wp:effectExtent l="0" t="0" r="9525" b="6350"/>
            <wp:docPr id="9" name="Picture 9" descr="cx order employe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x order employee name"/>
                    <pic:cNvPicPr>
                      <a:picLocks noChangeAspect="1"/>
                    </pic:cNvPicPr>
                  </pic:nvPicPr>
                  <pic:blipFill>
                    <a:blip r:embed="rId12"/>
                    <a:stretch>
                      <a:fillRect/>
                    </a:stretch>
                  </pic:blipFill>
                  <pic:spPr>
                    <a:xfrm>
                      <a:off x="0" y="0"/>
                      <a:ext cx="5273675" cy="2559050"/>
                    </a:xfrm>
                    <a:prstGeom prst="rect">
                      <a:avLst/>
                    </a:prstGeom>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Order details -&gt; view action</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clicks on </w:t>
      </w:r>
      <w:r>
        <w:rPr>
          <w:rFonts w:hint="default" w:asciiTheme="minorAscii" w:hAnsiTheme="minorAscii"/>
          <w:b/>
          <w:bCs/>
          <w:i w:val="0"/>
          <w:iCs w:val="0"/>
          <w:sz w:val="24"/>
          <w:szCs w:val="24"/>
          <w:lang w:val="en-US"/>
        </w:rPr>
        <w:t xml:space="preserve">export </w:t>
      </w:r>
      <w:r>
        <w:rPr>
          <w:rFonts w:hint="default" w:asciiTheme="minorAscii" w:hAnsiTheme="minorAscii"/>
          <w:b w:val="0"/>
          <w:bCs w:val="0"/>
          <w:i w:val="0"/>
          <w:iCs w:val="0"/>
          <w:sz w:val="24"/>
          <w:szCs w:val="24"/>
          <w:lang w:val="en-US"/>
        </w:rPr>
        <w:t>data button, csv file will get downloaded displaying following columns in it with data as in grid:</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no.</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Est pickup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delivery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Accept order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Product group</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Status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Toll free remark</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Inserted at </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Back-end Back-end  Back-end employee name (ID and Back-end employee name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61610" cy="2289810"/>
            <wp:effectExtent l="0" t="0" r="8890" b="889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13"/>
                    <a:stretch>
                      <a:fillRect/>
                    </a:stretch>
                  </pic:blipFill>
                  <pic:spPr>
                    <a:xfrm>
                      <a:off x="0" y="0"/>
                      <a:ext cx="5261610" cy="2289810"/>
                    </a:xfrm>
                    <a:prstGeom prst="rect">
                      <a:avLst/>
                    </a:prstGeom>
                    <a:noFill/>
                    <a:ln>
                      <a:noFill/>
                    </a:ln>
                  </pic:spPr>
                </pic:pic>
              </a:graphicData>
            </a:graphic>
          </wp:inline>
        </w:drawing>
      </w:r>
    </w:p>
    <w:p>
      <w:pPr>
        <w:jc w:val="left"/>
        <w:rPr>
          <w:rFonts w:hint="default" w:asciiTheme="minorAscii" w:hAnsiTheme="minorAscii"/>
          <w:sz w:val="24"/>
          <w:szCs w:val="24"/>
          <w:lang w:val="en-US"/>
        </w:rPr>
      </w:pPr>
      <w:r>
        <w:rPr>
          <w:rFonts w:hint="default" w:asciiTheme="minorAscii" w:hAnsiTheme="minorAscii"/>
          <w:sz w:val="24"/>
          <w:szCs w:val="24"/>
          <w:lang w:val="en-US"/>
        </w:rPr>
        <w:t>Fig: Export data (grid data)</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Each time when order is added, its record will be displayed in </w:t>
      </w:r>
      <w:r>
        <w:rPr>
          <w:rFonts w:hint="default" w:asciiTheme="minorAscii" w:hAnsiTheme="minorAscii"/>
          <w:b/>
          <w:bCs/>
          <w:i w:val="0"/>
          <w:iCs w:val="0"/>
          <w:sz w:val="24"/>
          <w:szCs w:val="24"/>
          <w:lang w:val="en-US"/>
        </w:rPr>
        <w:t xml:space="preserve">history </w:t>
      </w:r>
      <w:r>
        <w:rPr>
          <w:rFonts w:hint="default" w:asciiTheme="minorAscii" w:hAnsiTheme="minorAscii"/>
          <w:b w:val="0"/>
          <w:bCs w:val="0"/>
          <w:i w:val="0"/>
          <w:iCs w:val="0"/>
          <w:sz w:val="24"/>
          <w:szCs w:val="24"/>
          <w:lang w:val="en-US"/>
        </w:rPr>
        <w:t>action as insert. Whereas each time when any details are edited and submitted, its record will be displayed in history action where the done changes will be highlighted. Once user clicks on history action, it will display following columns: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Action - insert / update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Status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Id</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number</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mobile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Est pick up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delivery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Accept order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Category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Wastage type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Purity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Product group </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Back-end Back-end  Back-end employee name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Inserted at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Inserted by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Updated at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Updated by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Ip address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Pcs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size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width</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Reference bar-code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Catalog</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Cx detail receipt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receipt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amt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Salesman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Cs remark</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Smith remark</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Passing remark</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Assign to</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Smith assign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Smith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Change wt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Change wastage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Receipt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New bar-code no.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Receipt wt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Assign to sub smith</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Assign to sub smith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Polish type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Import remark</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 active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Attachment id</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 bill no.</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 bill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Purchase from</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Use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User can download the specific required data which is required in CSV file through </w:t>
      </w:r>
      <w:r>
        <w:rPr>
          <w:rFonts w:hint="default" w:asciiTheme="minorAscii" w:hAnsiTheme="minorAscii"/>
          <w:b/>
          <w:bCs/>
          <w:i w:val="0"/>
          <w:iCs w:val="0"/>
          <w:sz w:val="24"/>
          <w:szCs w:val="24"/>
          <w:lang w:val="en-US"/>
        </w:rPr>
        <w:t>custom export</w:t>
      </w:r>
      <w:r>
        <w:rPr>
          <w:rFonts w:hint="default" w:asciiTheme="minorAscii" w:hAnsiTheme="minorAscii"/>
          <w:b w:val="0"/>
          <w:bCs w:val="0"/>
          <w:i w:val="0"/>
          <w:iCs w:val="0"/>
          <w:sz w:val="24"/>
          <w:szCs w:val="24"/>
          <w:lang w:val="en-US"/>
        </w:rPr>
        <w:t xml:space="preserve"> action. User selects the columns which are to be displayed in exported file. It will have following options: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File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Max data</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Type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Select all</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ID</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no.</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delivery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Estimate pickup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pickup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Customer mobile no.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Category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Wastage type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Changes wastage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Purity</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Salesman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Status</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Back-end employee name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Product group</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Purchased from</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 bill no.</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 bill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Use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Reference bar-code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New bar-code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size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width</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pcs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colour</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Measurement mm</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Length</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Height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Width</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Inclusions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wt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cut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Catalog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Catalog details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detail receipt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Stone detail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amt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Polish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Cs remark</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Smith remark</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Passing remark</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Ho remark</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Assign to</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Assign to smith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Assign to sub smith</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Assign to sub smith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Change wt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Receipt wt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Receipt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Expected receipt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Estimate smith delivery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Inserted at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Export button</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266690" cy="2962910"/>
            <wp:effectExtent l="0" t="0" r="3810" b="889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pic:cNvPicPr>
                  </pic:nvPicPr>
                  <pic:blipFill>
                    <a:blip r:embed="rId14"/>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Fig: Custom export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Exported file will display the columns as selected in custom export and data accordingly.</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sz w:val="24"/>
          <w:szCs w:val="24"/>
          <w:lang w:val="en-US"/>
        </w:rPr>
      </w:pPr>
      <w:r>
        <w:rPr>
          <w:rFonts w:hint="default" w:asciiTheme="minorAscii" w:hAnsiTheme="minorAscii"/>
          <w:sz w:val="24"/>
          <w:szCs w:val="24"/>
          <w:lang w:val="en-US"/>
        </w:rPr>
        <w:t>Fig: Custom export -&gt; csv file</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3" w:name="_Toc3290"/>
      <w:bookmarkStart w:id="24" w:name="_Toc22588"/>
      <w:r>
        <w:rPr>
          <w:rFonts w:hint="default" w:asciiTheme="minorAscii" w:hAnsiTheme="minorAscii"/>
          <w:b/>
          <w:bCs/>
          <w:i w:val="0"/>
          <w:iCs w:val="0"/>
          <w:color w:val="2E75B6" w:themeColor="accent1" w:themeShade="BF"/>
          <w:sz w:val="24"/>
          <w:szCs w:val="24"/>
          <w:lang w:val="en-US"/>
        </w:rPr>
        <w:t>TEST DATA</w:t>
      </w:r>
      <w:bookmarkEnd w:id="23"/>
      <w:bookmarkEnd w:id="24"/>
      <w:r>
        <w:rPr>
          <w:rFonts w:hint="default" w:asciiTheme="minorAscii" w:hAnsiTheme="minorAscii"/>
          <w:b/>
          <w:bCs/>
          <w:i w:val="0"/>
          <w:iCs w:val="0"/>
          <w:color w:val="2E75B6" w:themeColor="accent1" w:themeShade="BF"/>
          <w:sz w:val="24"/>
          <w:szCs w:val="24"/>
          <w:lang w:val="en-US"/>
        </w:rPr>
        <w:t xml:space="preserve"> &amp; SCENARIOS</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object>
          <v:shape id="_x0000_i1025" o:spt="75" type="#_x0000_t75" style="height:65.5pt;width:72.5pt;" o:ole="t" filled="f" o:preferrelative="t" stroked="f" coordsize="21600,21600">
            <v:path/>
            <v:fill on="f" focussize="0,0"/>
            <v:stroke on="f"/>
            <v:imagedata r:id="rId17" o:title=""/>
            <o:lock v:ext="edit" aspectratio="t"/>
            <w10:wrap type="none"/>
            <w10:anchorlock/>
          </v:shape>
          <o:OLEObject Type="Embed" ProgID="Excel.Sheet.12" ShapeID="_x0000_i1025" DrawAspect="Icon" ObjectID="_1468075725" r:id="rId16">
            <o:LockedField>false</o:LockedField>
          </o:OLEObject>
        </w:objec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bCs/>
          <w:i w:val="0"/>
          <w:iCs w:val="0"/>
          <w:color w:val="2E75B6" w:themeColor="accent1" w:themeShade="BF"/>
          <w:sz w:val="24"/>
          <w:szCs w:val="24"/>
          <w:lang w:val="en-US"/>
        </w:rPr>
        <w:t>ODUS (Open Discussion Unhanded Scenarios)</w:t>
      </w:r>
    </w:p>
    <w:p>
      <w:pPr>
        <w:jc w:val="left"/>
        <w:rPr>
          <w:rFonts w:hint="default" w:asciiTheme="minorAscii" w:hAnsiTheme="minorAscii"/>
          <w:b w:val="0"/>
          <w:bCs w:val="0"/>
          <w:i w:val="0"/>
          <w:iCs w:val="0"/>
          <w:sz w:val="24"/>
          <w:szCs w:val="24"/>
          <w:lang w:val="en-US"/>
        </w:rPr>
      </w:pP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165"/>
        <w:gridCol w:w="1158"/>
        <w:gridCol w:w="214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Sr. No.</w:t>
            </w:r>
          </w:p>
        </w:tc>
        <w:tc>
          <w:tcPr>
            <w:tcW w:w="3165"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 xml:space="preserve">Topic </w:t>
            </w:r>
          </w:p>
        </w:tc>
        <w:tc>
          <w:tcPr>
            <w:tcW w:w="115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Priority</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(High / medium / low)</w:t>
            </w:r>
          </w:p>
        </w:tc>
        <w:tc>
          <w:tcPr>
            <w:tcW w:w="214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Remark</w:t>
            </w:r>
          </w:p>
        </w:tc>
        <w:tc>
          <w:tcPr>
            <w:tcW w:w="130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Status</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(Open/</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3</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5" w:name="_Toc12139"/>
      <w:bookmarkStart w:id="26" w:name="_Toc719"/>
      <w:r>
        <w:rPr>
          <w:rFonts w:hint="default" w:asciiTheme="minorAscii" w:hAnsiTheme="minorAscii"/>
          <w:b/>
          <w:bCs/>
          <w:i w:val="0"/>
          <w:iCs w:val="0"/>
          <w:color w:val="2E75B6" w:themeColor="accent1" w:themeShade="BF"/>
          <w:sz w:val="24"/>
          <w:szCs w:val="24"/>
          <w:lang w:val="en-US"/>
        </w:rPr>
        <w:t>REFERENCES OF THE USERS</w:t>
      </w:r>
      <w:bookmarkEnd w:id="25"/>
      <w:bookmarkEnd w:id="26"/>
      <w:r>
        <w:rPr>
          <w:rFonts w:hint="default" w:asciiTheme="minorAscii" w:hAnsiTheme="minorAscii"/>
          <w:b/>
          <w:bCs/>
          <w:i w:val="0"/>
          <w:iCs w:val="0"/>
          <w:sz w:val="24"/>
          <w:szCs w:val="24"/>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7"/>
        <w:gridCol w:w="1715"/>
        <w:gridCol w:w="3466"/>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User</w:t>
            </w:r>
          </w:p>
        </w:tc>
        <w:tc>
          <w:tcPr>
            <w:tcW w:w="1715"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Name</w:t>
            </w:r>
          </w:p>
        </w:tc>
        <w:tc>
          <w:tcPr>
            <w:tcW w:w="3466"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Mail</w:t>
            </w:r>
          </w:p>
        </w:tc>
        <w:tc>
          <w:tcPr>
            <w:tcW w:w="1563"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w:t>
            </w:r>
          </w:p>
        </w:tc>
        <w:tc>
          <w:tcPr>
            <w:tcW w:w="171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Jotiram Pawar</w:t>
            </w:r>
          </w:p>
        </w:tc>
        <w:tc>
          <w:tcPr>
            <w:tcW w:w="346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isa@csjewellers.com</w:t>
            </w:r>
          </w:p>
        </w:tc>
        <w:tc>
          <w:tcPr>
            <w:tcW w:w="156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created by (if any)</w:t>
            </w:r>
          </w:p>
        </w:tc>
        <w:tc>
          <w:tcPr>
            <w:tcW w:w="171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Jotiram Pawar</w:t>
            </w:r>
          </w:p>
        </w:tc>
        <w:tc>
          <w:tcPr>
            <w:tcW w:w="346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isa@csjewellers.com</w:t>
            </w:r>
          </w:p>
        </w:tc>
        <w:tc>
          <w:tcPr>
            <w:tcW w:w="156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business analyst</w:t>
            </w:r>
          </w:p>
        </w:tc>
        <w:tc>
          <w:tcPr>
            <w:tcW w:w="171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346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Manali.bhadirage@techneai.com</w:t>
            </w:r>
          </w:p>
        </w:tc>
        <w:tc>
          <w:tcPr>
            <w:tcW w:w="156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171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Punam Shinde</w:t>
            </w:r>
          </w:p>
        </w:tc>
        <w:tc>
          <w:tcPr>
            <w:tcW w:w="346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Punam.shinde@techneai.com</w:t>
            </w:r>
          </w:p>
        </w:tc>
        <w:tc>
          <w:tcPr>
            <w:tcW w:w="156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Assigned tester </w:t>
            </w:r>
          </w:p>
        </w:tc>
        <w:tc>
          <w:tcPr>
            <w:tcW w:w="1715" w:type="dxa"/>
          </w:tcPr>
          <w:p>
            <w:pPr>
              <w:widowControl w:val="0"/>
              <w:jc w:val="left"/>
              <w:rPr>
                <w:rFonts w:hint="default" w:asciiTheme="minorAscii" w:hAnsiTheme="minorAscii"/>
                <w:b w:val="0"/>
                <w:bCs w:val="0"/>
                <w:i w:val="0"/>
                <w:iCs w:val="0"/>
                <w:sz w:val="24"/>
                <w:szCs w:val="24"/>
                <w:vertAlign w:val="baseline"/>
                <w:lang w:val="en-US"/>
              </w:rPr>
            </w:pPr>
          </w:p>
        </w:tc>
        <w:tc>
          <w:tcPr>
            <w:tcW w:w="3466" w:type="dxa"/>
          </w:tcPr>
          <w:p>
            <w:pPr>
              <w:widowControl w:val="0"/>
              <w:jc w:val="left"/>
              <w:rPr>
                <w:rFonts w:hint="default" w:asciiTheme="minorAscii" w:hAnsiTheme="minorAscii"/>
                <w:b w:val="0"/>
                <w:bCs w:val="0"/>
                <w:i w:val="0"/>
                <w:iCs w:val="0"/>
                <w:sz w:val="24"/>
                <w:szCs w:val="24"/>
                <w:vertAlign w:val="baseline"/>
                <w:lang w:val="en-US"/>
              </w:rPr>
            </w:pPr>
          </w:p>
        </w:tc>
        <w:tc>
          <w:tcPr>
            <w:tcW w:w="1563"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right"/>
      <w:rPr>
        <w:rFonts w:hint="default"/>
        <w:lang w:val="en-US"/>
      </w:rPr>
    </w:pPr>
    <w:r>
      <w:drawing>
        <wp:anchor distT="0" distB="0" distL="114300" distR="114300" simplePos="0" relativeHeight="251661312" behindDoc="1" locked="0" layoutInCell="1" allowOverlap="1">
          <wp:simplePos x="0" y="0"/>
          <wp:positionH relativeFrom="column">
            <wp:posOffset>34925</wp:posOffset>
          </wp:positionH>
          <wp:positionV relativeFrom="paragraph">
            <wp:posOffset>50165</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r>
      <w:rPr>
        <w:rFonts w:hint="default"/>
        <w:lang w:val="en-US"/>
      </w:rPr>
      <w:t xml:space="preserve">                                                                       </w:t>
    </w:r>
  </w:p>
  <w:p>
    <w:pPr>
      <w:pStyle w:val="6"/>
      <w:pBdr>
        <w:bottom w:val="none" w:color="auto" w:sz="0" w:space="0"/>
      </w:pBdr>
      <w:jc w:val="right"/>
      <w:rPr>
        <w:rFonts w:hint="default"/>
        <w:lang w:val="en-US"/>
      </w:rPr>
    </w:pPr>
  </w:p>
  <w:p>
    <w:pPr>
      <w:pStyle w:val="6"/>
      <w:pBdr>
        <w:bottom w:val="threeDEmboss" w:color="auto" w:sz="18" w:space="0"/>
      </w:pBdr>
      <w:jc w:val="right"/>
      <w:rPr>
        <w:rFonts w:hint="default"/>
        <w:lang w:val="en-US"/>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r>
      <w:rPr>
        <w:rFonts w:hint="default"/>
        <w:lang w:val="en-US"/>
      </w:rPr>
      <w:t>Customer Order details - Unprocessed status employee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2">
    <w:nsid w:val="6265579B"/>
    <w:multiLevelType w:val="singleLevel"/>
    <w:tmpl w:val="6265579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79C4251C"/>
    <w:multiLevelType w:val="singleLevel"/>
    <w:tmpl w:val="79C4251C"/>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D028E2"/>
    <w:rsid w:val="00DE499B"/>
    <w:rsid w:val="00F37BFB"/>
    <w:rsid w:val="01630F53"/>
    <w:rsid w:val="01692E5D"/>
    <w:rsid w:val="01DE4120"/>
    <w:rsid w:val="021A2C80"/>
    <w:rsid w:val="026E0D49"/>
    <w:rsid w:val="02F22669"/>
    <w:rsid w:val="030A53B3"/>
    <w:rsid w:val="03482266"/>
    <w:rsid w:val="04A6648F"/>
    <w:rsid w:val="0547508E"/>
    <w:rsid w:val="055B5CEB"/>
    <w:rsid w:val="063D3082"/>
    <w:rsid w:val="0667732A"/>
    <w:rsid w:val="07373BE8"/>
    <w:rsid w:val="07621BE9"/>
    <w:rsid w:val="0784299B"/>
    <w:rsid w:val="079052BE"/>
    <w:rsid w:val="07CC63DA"/>
    <w:rsid w:val="080E48C5"/>
    <w:rsid w:val="081F18E0"/>
    <w:rsid w:val="08391353"/>
    <w:rsid w:val="084B71B4"/>
    <w:rsid w:val="086C395F"/>
    <w:rsid w:val="09444F0D"/>
    <w:rsid w:val="09890431"/>
    <w:rsid w:val="09A87DA0"/>
    <w:rsid w:val="09FF6895"/>
    <w:rsid w:val="0A0B6211"/>
    <w:rsid w:val="0A814DCA"/>
    <w:rsid w:val="0A9C10C4"/>
    <w:rsid w:val="0AD61B81"/>
    <w:rsid w:val="0B3238C1"/>
    <w:rsid w:val="0B603C52"/>
    <w:rsid w:val="0BED7182"/>
    <w:rsid w:val="0BF751B0"/>
    <w:rsid w:val="0C5603BC"/>
    <w:rsid w:val="0C611412"/>
    <w:rsid w:val="0C93502E"/>
    <w:rsid w:val="0CB54732"/>
    <w:rsid w:val="0CFF70D5"/>
    <w:rsid w:val="0D214C69"/>
    <w:rsid w:val="0D8140A4"/>
    <w:rsid w:val="0DC12675"/>
    <w:rsid w:val="0DFB26CD"/>
    <w:rsid w:val="0E314150"/>
    <w:rsid w:val="0E3A78EE"/>
    <w:rsid w:val="0E4702C9"/>
    <w:rsid w:val="0F2360F9"/>
    <w:rsid w:val="0F605873"/>
    <w:rsid w:val="0F9878A4"/>
    <w:rsid w:val="0FA57681"/>
    <w:rsid w:val="103D5614"/>
    <w:rsid w:val="1056041C"/>
    <w:rsid w:val="10685029"/>
    <w:rsid w:val="109A23A8"/>
    <w:rsid w:val="110440A7"/>
    <w:rsid w:val="11080D80"/>
    <w:rsid w:val="110D2934"/>
    <w:rsid w:val="11295A20"/>
    <w:rsid w:val="11755B31"/>
    <w:rsid w:val="11815577"/>
    <w:rsid w:val="11D861DF"/>
    <w:rsid w:val="11EE1F77"/>
    <w:rsid w:val="12141562"/>
    <w:rsid w:val="12714ACF"/>
    <w:rsid w:val="128175D7"/>
    <w:rsid w:val="128820E1"/>
    <w:rsid w:val="12A44694"/>
    <w:rsid w:val="13B660AC"/>
    <w:rsid w:val="144B1679"/>
    <w:rsid w:val="146E6B13"/>
    <w:rsid w:val="14AE3227"/>
    <w:rsid w:val="14B41806"/>
    <w:rsid w:val="14D40E6C"/>
    <w:rsid w:val="14F33C57"/>
    <w:rsid w:val="14FF0269"/>
    <w:rsid w:val="151D7BB0"/>
    <w:rsid w:val="15406E6B"/>
    <w:rsid w:val="15B605E5"/>
    <w:rsid w:val="15FB4C34"/>
    <w:rsid w:val="1628354E"/>
    <w:rsid w:val="16B45348"/>
    <w:rsid w:val="17076D19"/>
    <w:rsid w:val="17895AAB"/>
    <w:rsid w:val="17B96D57"/>
    <w:rsid w:val="17DE3219"/>
    <w:rsid w:val="17E52942"/>
    <w:rsid w:val="180970F2"/>
    <w:rsid w:val="18325FF6"/>
    <w:rsid w:val="183F5EE7"/>
    <w:rsid w:val="18847755"/>
    <w:rsid w:val="188C65D3"/>
    <w:rsid w:val="18D2785B"/>
    <w:rsid w:val="18D3055C"/>
    <w:rsid w:val="19251180"/>
    <w:rsid w:val="19614408"/>
    <w:rsid w:val="196B3A49"/>
    <w:rsid w:val="19F17E3E"/>
    <w:rsid w:val="19FD2FB1"/>
    <w:rsid w:val="19FE52B1"/>
    <w:rsid w:val="1A0D12DF"/>
    <w:rsid w:val="1AB7618C"/>
    <w:rsid w:val="1AE7604D"/>
    <w:rsid w:val="1B00735C"/>
    <w:rsid w:val="1B4437DD"/>
    <w:rsid w:val="1BAE1444"/>
    <w:rsid w:val="1C561E8C"/>
    <w:rsid w:val="1C6A30AB"/>
    <w:rsid w:val="1C820752"/>
    <w:rsid w:val="1CC207D2"/>
    <w:rsid w:val="1CEC1BB4"/>
    <w:rsid w:val="1CF64CB8"/>
    <w:rsid w:val="1D0048A3"/>
    <w:rsid w:val="1D6E70D6"/>
    <w:rsid w:val="1DC92B02"/>
    <w:rsid w:val="1DD47C35"/>
    <w:rsid w:val="1DDF7439"/>
    <w:rsid w:val="1E270330"/>
    <w:rsid w:val="1E47263C"/>
    <w:rsid w:val="1EAF37D3"/>
    <w:rsid w:val="1EC30D71"/>
    <w:rsid w:val="1EEC17DD"/>
    <w:rsid w:val="1F1A3F93"/>
    <w:rsid w:val="1F1E0130"/>
    <w:rsid w:val="1F7652AC"/>
    <w:rsid w:val="1F7929AE"/>
    <w:rsid w:val="1F855CC1"/>
    <w:rsid w:val="1FB5190D"/>
    <w:rsid w:val="1FE04BDC"/>
    <w:rsid w:val="1FF02C4B"/>
    <w:rsid w:val="203E1CC8"/>
    <w:rsid w:val="20A74EA9"/>
    <w:rsid w:val="20AC6A7E"/>
    <w:rsid w:val="21177CBE"/>
    <w:rsid w:val="215533A8"/>
    <w:rsid w:val="215D768B"/>
    <w:rsid w:val="215E734B"/>
    <w:rsid w:val="21815F4B"/>
    <w:rsid w:val="219C0241"/>
    <w:rsid w:val="21BF6CED"/>
    <w:rsid w:val="224131C1"/>
    <w:rsid w:val="2253695F"/>
    <w:rsid w:val="23161447"/>
    <w:rsid w:val="2352011E"/>
    <w:rsid w:val="23B4511E"/>
    <w:rsid w:val="248144B4"/>
    <w:rsid w:val="24CA2C17"/>
    <w:rsid w:val="24DE5462"/>
    <w:rsid w:val="24E04D0A"/>
    <w:rsid w:val="2561056D"/>
    <w:rsid w:val="25FC6460"/>
    <w:rsid w:val="263B17C8"/>
    <w:rsid w:val="27357461"/>
    <w:rsid w:val="2760481D"/>
    <w:rsid w:val="27AF641B"/>
    <w:rsid w:val="27DFBDC0"/>
    <w:rsid w:val="28460DF5"/>
    <w:rsid w:val="286A3FDB"/>
    <w:rsid w:val="290B5868"/>
    <w:rsid w:val="297D4D9D"/>
    <w:rsid w:val="2A1B5CDA"/>
    <w:rsid w:val="2A30159C"/>
    <w:rsid w:val="2A4C3D30"/>
    <w:rsid w:val="2AFE7817"/>
    <w:rsid w:val="2B6C7A10"/>
    <w:rsid w:val="2C1A2C71"/>
    <w:rsid w:val="2C663887"/>
    <w:rsid w:val="2D1E5293"/>
    <w:rsid w:val="2DB063CA"/>
    <w:rsid w:val="2E210F37"/>
    <w:rsid w:val="2E4B28BB"/>
    <w:rsid w:val="2E59375F"/>
    <w:rsid w:val="2E67308A"/>
    <w:rsid w:val="2ECE0A3B"/>
    <w:rsid w:val="2F091554"/>
    <w:rsid w:val="2F236DB4"/>
    <w:rsid w:val="2F5901D4"/>
    <w:rsid w:val="2F914D18"/>
    <w:rsid w:val="2F9C692C"/>
    <w:rsid w:val="2FDF35E1"/>
    <w:rsid w:val="30555D5A"/>
    <w:rsid w:val="30707442"/>
    <w:rsid w:val="30A47B90"/>
    <w:rsid w:val="30A82F01"/>
    <w:rsid w:val="30C61284"/>
    <w:rsid w:val="31457719"/>
    <w:rsid w:val="31793904"/>
    <w:rsid w:val="31C4473C"/>
    <w:rsid w:val="31D9116F"/>
    <w:rsid w:val="31F97D80"/>
    <w:rsid w:val="326D63AA"/>
    <w:rsid w:val="32786CD9"/>
    <w:rsid w:val="32A93554"/>
    <w:rsid w:val="33323549"/>
    <w:rsid w:val="339A00B5"/>
    <w:rsid w:val="33FD5A11"/>
    <w:rsid w:val="34D67DDF"/>
    <w:rsid w:val="35703BE5"/>
    <w:rsid w:val="359C73A0"/>
    <w:rsid w:val="35E03AC1"/>
    <w:rsid w:val="365C3F6C"/>
    <w:rsid w:val="3660023F"/>
    <w:rsid w:val="367155F0"/>
    <w:rsid w:val="36CF39CE"/>
    <w:rsid w:val="37123142"/>
    <w:rsid w:val="37661A13"/>
    <w:rsid w:val="37C404E8"/>
    <w:rsid w:val="37CD13CC"/>
    <w:rsid w:val="382117A3"/>
    <w:rsid w:val="38763CC4"/>
    <w:rsid w:val="38DF0C5D"/>
    <w:rsid w:val="396543B9"/>
    <w:rsid w:val="39724E55"/>
    <w:rsid w:val="39A76BCA"/>
    <w:rsid w:val="39AB4C98"/>
    <w:rsid w:val="39EB371B"/>
    <w:rsid w:val="3A91655B"/>
    <w:rsid w:val="3AB36BA1"/>
    <w:rsid w:val="3AD76025"/>
    <w:rsid w:val="3AF925D3"/>
    <w:rsid w:val="3B5E1E02"/>
    <w:rsid w:val="3B78704D"/>
    <w:rsid w:val="3B799C4F"/>
    <w:rsid w:val="3B966D48"/>
    <w:rsid w:val="3BBD1F8F"/>
    <w:rsid w:val="3BCC3419"/>
    <w:rsid w:val="3BE47317"/>
    <w:rsid w:val="3C3876DA"/>
    <w:rsid w:val="3C5F0F20"/>
    <w:rsid w:val="3C862578"/>
    <w:rsid w:val="3D192527"/>
    <w:rsid w:val="3D4C157E"/>
    <w:rsid w:val="3D5026AD"/>
    <w:rsid w:val="3D694581"/>
    <w:rsid w:val="3DA72FF0"/>
    <w:rsid w:val="3DB71065"/>
    <w:rsid w:val="3DF67437"/>
    <w:rsid w:val="3E6703E1"/>
    <w:rsid w:val="3E8F30B2"/>
    <w:rsid w:val="3EB74365"/>
    <w:rsid w:val="3EC71472"/>
    <w:rsid w:val="3F216F38"/>
    <w:rsid w:val="4071000B"/>
    <w:rsid w:val="40FB28E6"/>
    <w:rsid w:val="41DB2819"/>
    <w:rsid w:val="424E2AAD"/>
    <w:rsid w:val="429B5E0F"/>
    <w:rsid w:val="431028EA"/>
    <w:rsid w:val="43116AAD"/>
    <w:rsid w:val="43A61036"/>
    <w:rsid w:val="43D62B84"/>
    <w:rsid w:val="443B47C1"/>
    <w:rsid w:val="44472913"/>
    <w:rsid w:val="449547BA"/>
    <w:rsid w:val="452B24C8"/>
    <w:rsid w:val="45656174"/>
    <w:rsid w:val="458D5B36"/>
    <w:rsid w:val="45B354AB"/>
    <w:rsid w:val="45CA0992"/>
    <w:rsid w:val="460F66F5"/>
    <w:rsid w:val="46454957"/>
    <w:rsid w:val="46FD0CE4"/>
    <w:rsid w:val="47174CAF"/>
    <w:rsid w:val="47555616"/>
    <w:rsid w:val="47916B77"/>
    <w:rsid w:val="47926FE7"/>
    <w:rsid w:val="47BD1085"/>
    <w:rsid w:val="47DA45FF"/>
    <w:rsid w:val="47DA5E4E"/>
    <w:rsid w:val="486425DC"/>
    <w:rsid w:val="4865091A"/>
    <w:rsid w:val="48957CDC"/>
    <w:rsid w:val="48AE565C"/>
    <w:rsid w:val="48B1532F"/>
    <w:rsid w:val="48CD5281"/>
    <w:rsid w:val="494F3378"/>
    <w:rsid w:val="49530BA5"/>
    <w:rsid w:val="4A0B5F87"/>
    <w:rsid w:val="4A3E7CC0"/>
    <w:rsid w:val="4A822CAC"/>
    <w:rsid w:val="4AC40AD3"/>
    <w:rsid w:val="4AEF5300"/>
    <w:rsid w:val="4B4F0F1E"/>
    <w:rsid w:val="4BE75898"/>
    <w:rsid w:val="4C023EC3"/>
    <w:rsid w:val="4CAA12E5"/>
    <w:rsid w:val="4E0C779B"/>
    <w:rsid w:val="4E217FEA"/>
    <w:rsid w:val="4E353011"/>
    <w:rsid w:val="4E3D6F1E"/>
    <w:rsid w:val="4EA10387"/>
    <w:rsid w:val="4EE01C53"/>
    <w:rsid w:val="4EF02A66"/>
    <w:rsid w:val="4EFC389E"/>
    <w:rsid w:val="4F011A35"/>
    <w:rsid w:val="4F0D06C9"/>
    <w:rsid w:val="4F3C208C"/>
    <w:rsid w:val="500D6A78"/>
    <w:rsid w:val="505B3C87"/>
    <w:rsid w:val="50797895"/>
    <w:rsid w:val="507E34D2"/>
    <w:rsid w:val="509749EF"/>
    <w:rsid w:val="50BA3B81"/>
    <w:rsid w:val="51131C92"/>
    <w:rsid w:val="518A789A"/>
    <w:rsid w:val="522A7116"/>
    <w:rsid w:val="525C4C16"/>
    <w:rsid w:val="53054BA0"/>
    <w:rsid w:val="5378497F"/>
    <w:rsid w:val="53C12435"/>
    <w:rsid w:val="54342B34"/>
    <w:rsid w:val="54687EC8"/>
    <w:rsid w:val="54D87DBE"/>
    <w:rsid w:val="55C4357D"/>
    <w:rsid w:val="55D50038"/>
    <w:rsid w:val="568D1649"/>
    <w:rsid w:val="56D04F7D"/>
    <w:rsid w:val="57233025"/>
    <w:rsid w:val="58035BF4"/>
    <w:rsid w:val="58363594"/>
    <w:rsid w:val="5868633E"/>
    <w:rsid w:val="587F7F7C"/>
    <w:rsid w:val="58F145F0"/>
    <w:rsid w:val="59203F46"/>
    <w:rsid w:val="59454840"/>
    <w:rsid w:val="594B280B"/>
    <w:rsid w:val="595B2360"/>
    <w:rsid w:val="59D13D69"/>
    <w:rsid w:val="5A1070D1"/>
    <w:rsid w:val="5A591444"/>
    <w:rsid w:val="5A6F296E"/>
    <w:rsid w:val="5A717114"/>
    <w:rsid w:val="5AD3266C"/>
    <w:rsid w:val="5AFC44A5"/>
    <w:rsid w:val="5B420748"/>
    <w:rsid w:val="5B572E88"/>
    <w:rsid w:val="5BCC7C20"/>
    <w:rsid w:val="5C000BDF"/>
    <w:rsid w:val="5C155F84"/>
    <w:rsid w:val="5C8310BE"/>
    <w:rsid w:val="5CAC604F"/>
    <w:rsid w:val="5D7204A2"/>
    <w:rsid w:val="5DE30E18"/>
    <w:rsid w:val="5E71B4E9"/>
    <w:rsid w:val="5E7C4712"/>
    <w:rsid w:val="5EA15E7C"/>
    <w:rsid w:val="5EDC3864"/>
    <w:rsid w:val="600532C8"/>
    <w:rsid w:val="60402552"/>
    <w:rsid w:val="607959FB"/>
    <w:rsid w:val="60B20C66"/>
    <w:rsid w:val="60CD61E0"/>
    <w:rsid w:val="60FD2E3F"/>
    <w:rsid w:val="61751E71"/>
    <w:rsid w:val="61D52054"/>
    <w:rsid w:val="62696595"/>
    <w:rsid w:val="62B1767B"/>
    <w:rsid w:val="62DF3642"/>
    <w:rsid w:val="62EE6B0C"/>
    <w:rsid w:val="63333DE4"/>
    <w:rsid w:val="634A2F00"/>
    <w:rsid w:val="63FD4D3F"/>
    <w:rsid w:val="63FF2BB3"/>
    <w:rsid w:val="645038A3"/>
    <w:rsid w:val="646625EF"/>
    <w:rsid w:val="64D92503"/>
    <w:rsid w:val="651072EC"/>
    <w:rsid w:val="655A3D56"/>
    <w:rsid w:val="65F57C6C"/>
    <w:rsid w:val="670D3579"/>
    <w:rsid w:val="67113427"/>
    <w:rsid w:val="680B10C1"/>
    <w:rsid w:val="68863414"/>
    <w:rsid w:val="68DD1419"/>
    <w:rsid w:val="68EC15C7"/>
    <w:rsid w:val="68F02638"/>
    <w:rsid w:val="68F71A63"/>
    <w:rsid w:val="68FA3C61"/>
    <w:rsid w:val="69794D27"/>
    <w:rsid w:val="697C2AF8"/>
    <w:rsid w:val="69D20A2C"/>
    <w:rsid w:val="69F71B66"/>
    <w:rsid w:val="6A34524E"/>
    <w:rsid w:val="6A7F4FE5"/>
    <w:rsid w:val="6A9C6F1F"/>
    <w:rsid w:val="6AD4581E"/>
    <w:rsid w:val="6AE12DE8"/>
    <w:rsid w:val="6B8F70A0"/>
    <w:rsid w:val="6BD4154A"/>
    <w:rsid w:val="6C637A61"/>
    <w:rsid w:val="6CCD7110"/>
    <w:rsid w:val="6D351FB7"/>
    <w:rsid w:val="6D4A2516"/>
    <w:rsid w:val="6D830A62"/>
    <w:rsid w:val="6E3653DD"/>
    <w:rsid w:val="6E5874A5"/>
    <w:rsid w:val="6EBA5637"/>
    <w:rsid w:val="6FA9732B"/>
    <w:rsid w:val="6FF80A3A"/>
    <w:rsid w:val="71BA094E"/>
    <w:rsid w:val="72432AD4"/>
    <w:rsid w:val="73691968"/>
    <w:rsid w:val="73997733"/>
    <w:rsid w:val="74024296"/>
    <w:rsid w:val="74025A20"/>
    <w:rsid w:val="748309B5"/>
    <w:rsid w:val="74CA6436"/>
    <w:rsid w:val="752E55CB"/>
    <w:rsid w:val="75AD1D3D"/>
    <w:rsid w:val="75FD4045"/>
    <w:rsid w:val="76197675"/>
    <w:rsid w:val="762863FA"/>
    <w:rsid w:val="76517CAC"/>
    <w:rsid w:val="76D3319B"/>
    <w:rsid w:val="773A2B5A"/>
    <w:rsid w:val="777D1E86"/>
    <w:rsid w:val="77845D5F"/>
    <w:rsid w:val="77C231F8"/>
    <w:rsid w:val="77C803EE"/>
    <w:rsid w:val="77E464C0"/>
    <w:rsid w:val="78086307"/>
    <w:rsid w:val="783F09AA"/>
    <w:rsid w:val="78982E38"/>
    <w:rsid w:val="79053AB0"/>
    <w:rsid w:val="79344364"/>
    <w:rsid w:val="79526D7F"/>
    <w:rsid w:val="79C619C0"/>
    <w:rsid w:val="79E47AF0"/>
    <w:rsid w:val="7AD275B4"/>
    <w:rsid w:val="7B539F84"/>
    <w:rsid w:val="7B88353D"/>
    <w:rsid w:val="7BF5648F"/>
    <w:rsid w:val="7BFC01F8"/>
    <w:rsid w:val="7C80044E"/>
    <w:rsid w:val="7CC11EE0"/>
    <w:rsid w:val="7DD73EB3"/>
    <w:rsid w:val="7DE42994"/>
    <w:rsid w:val="7DFEA712"/>
    <w:rsid w:val="7DFF610B"/>
    <w:rsid w:val="7E0155BF"/>
    <w:rsid w:val="7E2B5DE1"/>
    <w:rsid w:val="7E327BA3"/>
    <w:rsid w:val="7E3A378D"/>
    <w:rsid w:val="7E6ECCFE"/>
    <w:rsid w:val="7E762E8D"/>
    <w:rsid w:val="7EEF71C5"/>
    <w:rsid w:val="7F0B25BA"/>
    <w:rsid w:val="7F0B7D77"/>
    <w:rsid w:val="7FE52CE1"/>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qFormat/>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emf"/><Relationship Id="rId16" Type="http://schemas.openxmlformats.org/officeDocument/2006/relationships/oleObject" Target="embeddings/oleObject1.bin"/><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0"/>
    <customShpInfo spid="_x0000_s103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2024-02-17T13:31:20Z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45A8DA8AC1C14416AE073FF004BC5F1E</vt:lpwstr>
  </property>
</Properties>
</file>